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0F07" w:rsidRPr="00D76074" w:rsidRDefault="00167439" w:rsidP="00AD00FF">
      <w:pPr>
        <w:tabs>
          <w:tab w:val="left" w:pos="5103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noProof/>
          <w:sz w:val="21"/>
          <w:szCs w:val="21"/>
          <w:lang w:val="de-CH"/>
        </w:rPr>
        <w:drawing>
          <wp:anchor distT="0" distB="0" distL="114300" distR="114300" simplePos="0" relativeHeight="251661312" behindDoc="0" locked="0" layoutInCell="1" allowOverlap="1" wp14:anchorId="3A423312" wp14:editId="18ADF99B">
            <wp:simplePos x="0" y="0"/>
            <wp:positionH relativeFrom="leftMargin">
              <wp:posOffset>5400675</wp:posOffset>
            </wp:positionH>
            <wp:positionV relativeFrom="topMargin">
              <wp:posOffset>360045</wp:posOffset>
            </wp:positionV>
            <wp:extent cx="1746000" cy="176400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5BB" w:rsidRPr="00D76074" w:rsidRDefault="0005282D" w:rsidP="00AD00FF">
      <w:pPr>
        <w:tabs>
          <w:tab w:val="left" w:pos="5103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0"/>
            <w:enabled/>
            <w:calcOnExit w:val="0"/>
            <w:statusText w:type="text" w:val="Adresse"/>
            <w:textInput/>
          </w:ffData>
        </w:fldChar>
      </w:r>
      <w:bookmarkStart w:id="0" w:name="Text10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0"/>
    </w:p>
    <w:p w:rsidR="00571D14" w:rsidRPr="00D76074" w:rsidRDefault="00016924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1"/>
    </w:p>
    <w:p w:rsidR="00F11DCC" w:rsidRPr="00D76074" w:rsidRDefault="00016924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2"/>
    </w:p>
    <w:p w:rsidR="00F11DCC" w:rsidRPr="00D76074" w:rsidRDefault="00016924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" w:name="Text13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3"/>
    </w:p>
    <w:p w:rsidR="00F11DCC" w:rsidRPr="00D76074" w:rsidRDefault="00016924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4" w:name="Text14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4"/>
    </w:p>
    <w:p w:rsidR="00C81BFC" w:rsidRPr="00D76074" w:rsidRDefault="00016924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  <w:sectPr w:rsidR="00C81BFC" w:rsidRPr="00D76074" w:rsidSect="00CD66EC">
          <w:footerReference w:type="even" r:id="rId9"/>
          <w:footerReference w:type="default" r:id="rId10"/>
          <w:pgSz w:w="11901" w:h="16817"/>
          <w:pgMar w:top="2325" w:right="1134" w:bottom="1134" w:left="1418" w:header="709" w:footer="709" w:gutter="0"/>
          <w:cols w:space="708"/>
          <w:docGrid w:linePitch="360"/>
        </w:sectPr>
      </w:pPr>
      <w:r w:rsidRPr="00D76074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Pr="00D76074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Fonts w:ascii="Helvetica" w:hAnsi="Helvetica" w:cs="Arial"/>
          <w:sz w:val="21"/>
          <w:szCs w:val="21"/>
          <w:lang w:val="de-CH"/>
        </w:rPr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D76074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5"/>
    </w:p>
    <w:p w:rsidR="00F11DCC" w:rsidRPr="00D76074" w:rsidRDefault="00F11DCC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1A0F07" w:rsidRPr="00D76074" w:rsidRDefault="001A0F07" w:rsidP="00AD00FF">
      <w:pPr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ED0A7C" w:rsidRPr="00D76074" w:rsidRDefault="00ED0A7C" w:rsidP="00AD00FF">
      <w:pPr>
        <w:tabs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571D14" w:rsidRPr="00D76074" w:rsidRDefault="00BF309D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 xml:space="preserve">Bern, </w:t>
      </w:r>
      <w:r w:rsidR="00DE7418" w:rsidRPr="00D76074">
        <w:rPr>
          <w:rFonts w:ascii="Helvetica" w:hAnsi="Helvetica" w:cs="Arial"/>
          <w:sz w:val="21"/>
          <w:szCs w:val="21"/>
          <w:lang w:val="de-CH"/>
        </w:rPr>
        <w:fldChar w:fldCharType="begin"/>
      </w:r>
      <w:r w:rsidR="00DE7418" w:rsidRPr="00D76074">
        <w:rPr>
          <w:rFonts w:ascii="Helvetica" w:hAnsi="Helvetica" w:cs="Arial"/>
          <w:sz w:val="21"/>
          <w:szCs w:val="21"/>
          <w:lang w:val="de-CH"/>
        </w:rPr>
        <w:instrText xml:space="preserve"> PRINTDATE \@ "dd. MMMM yyyy" \* MERGEFORMAT </w:instrText>
      </w:r>
      <w:r w:rsidR="00DE7418" w:rsidRPr="00D76074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4B4E9B">
        <w:rPr>
          <w:rFonts w:ascii="Helvetica" w:hAnsi="Helvetica" w:cs="Arial"/>
          <w:noProof/>
          <w:sz w:val="21"/>
          <w:szCs w:val="21"/>
          <w:lang w:val="de-CH"/>
        </w:rPr>
        <w:t>06. Februar 2023</w:t>
      </w:r>
      <w:r w:rsidR="00DE7418" w:rsidRPr="00D76074">
        <w:rPr>
          <w:rFonts w:ascii="Helvetica" w:hAnsi="Helvetica" w:cs="Arial"/>
          <w:sz w:val="21"/>
          <w:szCs w:val="21"/>
          <w:lang w:val="de-CH"/>
        </w:rPr>
        <w:fldChar w:fldCharType="end"/>
      </w:r>
    </w:p>
    <w:p w:rsidR="00DD76B4" w:rsidRPr="00D76074" w:rsidRDefault="00DD76B4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82302D" w:rsidRPr="00D76074" w:rsidRDefault="0082302D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5A15BB" w:rsidRPr="00D76074" w:rsidRDefault="005A15B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05282D" w:rsidRPr="00D76074" w:rsidRDefault="0005282D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Style w:val="Fett"/>
          <w:rFonts w:ascii="Helvetica" w:hAnsi="Helvetica" w:cs="Arial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6"/>
            <w:enabled/>
            <w:calcOnExit w:val="0"/>
            <w:textInput>
              <w:default w:val="Fachbericht Berner Heimatschutz"/>
            </w:textInput>
          </w:ffData>
        </w:fldChar>
      </w:r>
      <w:bookmarkStart w:id="6" w:name="Text16"/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separate"/>
      </w:r>
      <w:r w:rsidRPr="00D76074">
        <w:rPr>
          <w:rStyle w:val="Fett"/>
          <w:rFonts w:ascii="Helvetica" w:hAnsi="Helvetica" w:cs="Arial"/>
          <w:noProof/>
          <w:sz w:val="21"/>
          <w:szCs w:val="21"/>
          <w:lang w:val="de-CH"/>
        </w:rPr>
        <w:t>Fachbericht Berner Heimatschutz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end"/>
      </w:r>
      <w:bookmarkEnd w:id="6"/>
    </w:p>
    <w:p w:rsidR="00F20F7F" w:rsidRPr="00D76074" w:rsidRDefault="0005282D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Style w:val="Fett"/>
          <w:rFonts w:ascii="Helvetica" w:hAnsi="Helvetica" w:cs="Arial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7"/>
            <w:enabled/>
            <w:calcOnExit w:val="0"/>
            <w:textInput>
              <w:default w:val="Region"/>
            </w:textInput>
          </w:ffData>
        </w:fldChar>
      </w:r>
      <w:bookmarkStart w:id="7" w:name="Text17"/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separate"/>
      </w:r>
      <w:r w:rsidRPr="00D76074">
        <w:rPr>
          <w:rStyle w:val="Fett"/>
          <w:rFonts w:ascii="Helvetica" w:hAnsi="Helvetica" w:cs="Arial"/>
          <w:noProof/>
          <w:sz w:val="21"/>
          <w:szCs w:val="21"/>
          <w:lang w:val="de-CH"/>
        </w:rPr>
        <w:t>Region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fldChar w:fldCharType="end"/>
      </w:r>
      <w:bookmarkEnd w:id="7"/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 xml:space="preserve"> Oberaargau</w:t>
      </w:r>
    </w:p>
    <w:p w:rsidR="0005282D" w:rsidRPr="00D76074" w:rsidRDefault="0005282D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Style w:val="Fett"/>
          <w:rFonts w:ascii="Helvetica" w:hAnsi="Helvetica" w:cs="Arial"/>
          <w:sz w:val="21"/>
          <w:szCs w:val="21"/>
          <w:lang w:val="de-CH"/>
        </w:rPr>
      </w:pPr>
    </w:p>
    <w:p w:rsidR="0040138F" w:rsidRPr="00D76074" w:rsidRDefault="0040138F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Style w:val="Fett"/>
          <w:rFonts w:ascii="Helvetica" w:hAnsi="Helvetica" w:cs="Arial"/>
          <w:sz w:val="21"/>
          <w:szCs w:val="21"/>
          <w:lang w:val="de-CH"/>
        </w:rPr>
      </w:pPr>
    </w:p>
    <w:p w:rsidR="00F20F7F" w:rsidRPr="00D76074" w:rsidRDefault="00F20F7F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Gemeinde:</w:t>
      </w:r>
      <w:r w:rsidR="000F2D88"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proofErr w:type="spellStart"/>
      <w:r w:rsidR="00D4539A"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Attiswil</w:t>
      </w:r>
      <w:proofErr w:type="spellEnd"/>
    </w:p>
    <w:p w:rsidR="0025115F" w:rsidRPr="00D76074" w:rsidRDefault="0025115F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Baugesuch:</w:t>
      </w:r>
      <w:r w:rsidR="000F2D88"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="000F2D88"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eBau 00000 (0000-0000) vom DD.MM.YYYY</w:t>
      </w:r>
    </w:p>
    <w:p w:rsidR="0025115F" w:rsidRPr="00D76074" w:rsidRDefault="0025115F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Gesuchsteller</w:t>
      </w:r>
      <w:r w:rsidR="000F2D88" w:rsidRPr="00D76074">
        <w:rPr>
          <w:rStyle w:val="Fett"/>
          <w:rFonts w:ascii="Helvetica" w:hAnsi="Helvetica" w:cs="Arial"/>
          <w:sz w:val="21"/>
          <w:szCs w:val="21"/>
          <w:lang w:val="de-CH"/>
        </w:rPr>
        <w:t>/-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in:</w:t>
      </w:r>
      <w:r w:rsidR="000F2D88"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="000F2D88"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Vorname, Name, Strasse, Ort</w:t>
      </w:r>
    </w:p>
    <w:p w:rsidR="0025115F" w:rsidRPr="00D76074" w:rsidRDefault="000F2D88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Vorhaben: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ABC</w:t>
      </w:r>
    </w:p>
    <w:p w:rsidR="000F2D88" w:rsidRPr="00D76074" w:rsidRDefault="000F2D88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Standort: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Strasse, Ort</w:t>
      </w:r>
    </w:p>
    <w:p w:rsidR="000F2D88" w:rsidRPr="00D76074" w:rsidRDefault="000F2D88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>Schutzzone/-objekt:</w:t>
      </w:r>
      <w:r w:rsidRPr="00D76074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Erhaltenswertes Baudenkmal</w:t>
      </w:r>
    </w:p>
    <w:p w:rsidR="00215170" w:rsidRPr="00D76074" w:rsidRDefault="00215170" w:rsidP="00387F4C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/>
          <w:b w:val="0"/>
          <w:sz w:val="21"/>
          <w:szCs w:val="21"/>
          <w:lang w:val="de-CH"/>
        </w:rPr>
      </w:pPr>
      <w:r w:rsidRPr="00D76074">
        <w:rPr>
          <w:rStyle w:val="Fett"/>
          <w:rFonts w:ascii="Helvetica" w:hAnsi="Helvetica" w:cs="Arial"/>
          <w:bCs w:val="0"/>
          <w:sz w:val="21"/>
          <w:szCs w:val="21"/>
          <w:lang w:val="de-CH"/>
        </w:rPr>
        <w:t>Fallpauscha</w:t>
      </w:r>
      <w:r w:rsidR="008326F0" w:rsidRPr="00D76074">
        <w:rPr>
          <w:rStyle w:val="Fett"/>
          <w:rFonts w:ascii="Helvetica" w:hAnsi="Helvetica" w:cs="Arial"/>
          <w:bCs w:val="0"/>
          <w:sz w:val="21"/>
          <w:szCs w:val="21"/>
          <w:lang w:val="de-CH"/>
        </w:rPr>
        <w:t>l</w:t>
      </w:r>
      <w:r w:rsidRPr="00D76074">
        <w:rPr>
          <w:rStyle w:val="Fett"/>
          <w:rFonts w:ascii="Helvetica" w:hAnsi="Helvetica" w:cs="Arial"/>
          <w:bCs w:val="0"/>
          <w:sz w:val="21"/>
          <w:szCs w:val="21"/>
          <w:lang w:val="de-CH"/>
        </w:rPr>
        <w:t>e:</w:t>
      </w:r>
      <w:r w:rsidRPr="00D76074">
        <w:rPr>
          <w:rStyle w:val="Fett"/>
          <w:rFonts w:ascii="Helvetica" w:hAnsi="Helvetica" w:cs="Arial"/>
          <w:b w:val="0"/>
          <w:sz w:val="21"/>
          <w:szCs w:val="21"/>
          <w:lang w:val="de-CH"/>
        </w:rPr>
        <w:tab/>
      </w:r>
      <w:r w:rsidRPr="00D76074">
        <w:rPr>
          <w:rStyle w:val="Fett"/>
          <w:rFonts w:ascii="Helvetica" w:hAnsi="Helvetica"/>
          <w:b w:val="0"/>
          <w:sz w:val="21"/>
          <w:szCs w:val="21"/>
          <w:lang w:val="de-CH"/>
        </w:rPr>
        <w:t>CHF 000.– (Rechnungsstellung erfolgt separat)</w:t>
      </w:r>
    </w:p>
    <w:p w:rsidR="005A15BB" w:rsidRPr="00D76074" w:rsidRDefault="005A15B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Style w:val="Fett"/>
          <w:rFonts w:ascii="Helvetica" w:hAnsi="Helvetica" w:cs="Arial"/>
          <w:b w:val="0"/>
          <w:bCs w:val="0"/>
          <w:sz w:val="21"/>
          <w:szCs w:val="21"/>
          <w:lang w:val="de-CH"/>
        </w:rPr>
      </w:pPr>
    </w:p>
    <w:p w:rsidR="005A15BB" w:rsidRPr="00D76074" w:rsidRDefault="005A15BB" w:rsidP="00AD00FF">
      <w:pPr>
        <w:tabs>
          <w:tab w:val="left" w:pos="2268"/>
        </w:tabs>
        <w:spacing w:line="260" w:lineRule="exact"/>
        <w:rPr>
          <w:rStyle w:val="Fett"/>
          <w:rFonts w:ascii="Helvetica" w:hAnsi="Helvetica" w:cs="Arial"/>
          <w:b w:val="0"/>
          <w:bCs w:val="0"/>
          <w:sz w:val="21"/>
          <w:szCs w:val="21"/>
          <w:lang w:val="de-CH"/>
        </w:rPr>
      </w:pPr>
    </w:p>
    <w:p w:rsidR="005A15BB" w:rsidRPr="00D76074" w:rsidRDefault="005A15BB" w:rsidP="00AD00FF">
      <w:pPr>
        <w:tabs>
          <w:tab w:val="left" w:pos="2268"/>
        </w:tabs>
        <w:spacing w:line="260" w:lineRule="exact"/>
        <w:rPr>
          <w:rStyle w:val="Hyperlink"/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>Sehr geehrte</w:t>
      </w:r>
      <w:r w:rsidR="00F20F7F" w:rsidRPr="00D76074">
        <w:rPr>
          <w:rFonts w:ascii="Helvetica" w:hAnsi="Helvetica" w:cs="Arial"/>
          <w:sz w:val="21"/>
          <w:szCs w:val="21"/>
          <w:lang w:val="de-CH"/>
        </w:rPr>
        <w:t xml:space="preserve"> Damen und Herren</w:t>
      </w:r>
    </w:p>
    <w:p w:rsidR="00D149B4" w:rsidRPr="00D76074" w:rsidRDefault="00D149B4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D149B4" w:rsidRPr="00D76074" w:rsidRDefault="000F2D88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>Wir erstatten im Namen des Berner Heimatschutzes, Region XYZ wie folgt Fachbericht zu «ABC»</w:t>
      </w:r>
      <w:r w:rsidR="002379BC" w:rsidRPr="00D76074">
        <w:rPr>
          <w:rFonts w:ascii="Helvetica" w:hAnsi="Helvetica" w:cs="Arial"/>
          <w:sz w:val="21"/>
          <w:szCs w:val="21"/>
          <w:lang w:val="de-CH"/>
        </w:rPr>
        <w:t>:</w:t>
      </w:r>
    </w:p>
    <w:p w:rsidR="008D2EF6" w:rsidRPr="00D76074" w:rsidRDefault="008D2EF6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b/>
          <w:sz w:val="21"/>
          <w:szCs w:val="21"/>
          <w:lang w:val="de-CH"/>
        </w:rPr>
      </w:pPr>
      <w:r w:rsidRPr="00D76074">
        <w:rPr>
          <w:rFonts w:ascii="Helvetica" w:hAnsi="Helvetica" w:cs="Arial"/>
          <w:b/>
          <w:sz w:val="21"/>
          <w:szCs w:val="21"/>
          <w:lang w:val="de-CH"/>
        </w:rPr>
        <w:t>Ausgangslage</w:t>
      </w: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color w:val="4472C4" w:themeColor="accent1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>Text …</w:t>
      </w:r>
      <w:r w:rsidR="003750A5">
        <w:rPr>
          <w:rFonts w:ascii="Helvetica" w:hAnsi="Helvetica" w:cs="Arial"/>
          <w:sz w:val="21"/>
          <w:szCs w:val="21"/>
          <w:lang w:val="de-CH"/>
        </w:rPr>
        <w:br/>
      </w:r>
      <w:r w:rsidR="006370E0" w:rsidRPr="00D76074">
        <w:rPr>
          <w:rFonts w:ascii="Helvetica" w:hAnsi="Helvetica" w:cs="Arial"/>
          <w:color w:val="4472C4" w:themeColor="accent1"/>
          <w:sz w:val="21"/>
          <w:szCs w:val="21"/>
          <w:lang w:val="de-CH"/>
        </w:rPr>
        <w:t>(Liebe Bauberaterin, lieber Bauberater, bitte verwendet in allen Dokumenten und der E-Mail-Korrespondenz die Schriftart Helvetica. Falls nicht vorhanden: Arial oder Calibri. Danke.</w:t>
      </w:r>
      <w:r w:rsidR="005255C5" w:rsidRPr="00D76074">
        <w:rPr>
          <w:rFonts w:ascii="Helvetica" w:hAnsi="Helvetica" w:cs="Arial"/>
          <w:color w:val="4472C4" w:themeColor="accent1"/>
          <w:sz w:val="21"/>
          <w:szCs w:val="21"/>
          <w:lang w:val="de-CH"/>
        </w:rPr>
        <w:t>)</w:t>
      </w: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b/>
          <w:sz w:val="21"/>
          <w:szCs w:val="21"/>
          <w:lang w:val="de-CH"/>
        </w:rPr>
      </w:pPr>
      <w:r w:rsidRPr="00D76074">
        <w:rPr>
          <w:rFonts w:ascii="Helvetica" w:hAnsi="Helvetica" w:cs="Arial"/>
          <w:b/>
          <w:sz w:val="21"/>
          <w:szCs w:val="21"/>
          <w:lang w:val="de-CH"/>
        </w:rPr>
        <w:t>Beurteilung</w:t>
      </w:r>
    </w:p>
    <w:p w:rsidR="002379BC" w:rsidRPr="00D76074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>Text …</w:t>
      </w:r>
    </w:p>
    <w:p w:rsidR="002379BC" w:rsidRDefault="002379BC" w:rsidP="00AD00FF">
      <w:pPr>
        <w:tabs>
          <w:tab w:val="left" w:pos="2268"/>
        </w:tabs>
        <w:spacing w:line="260" w:lineRule="exact"/>
        <w:rPr>
          <w:rFonts w:ascii="Helvetica" w:hAnsi="Helvetica" w:cs="Arial"/>
          <w:b/>
          <w:sz w:val="21"/>
          <w:szCs w:val="21"/>
          <w:lang w:val="de-CH"/>
        </w:rPr>
      </w:pPr>
    </w:p>
    <w:p w:rsidR="004B4E9B" w:rsidRPr="00D76074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b/>
          <w:sz w:val="21"/>
          <w:szCs w:val="21"/>
          <w:lang w:val="de-CH"/>
        </w:rPr>
      </w:pPr>
      <w:r>
        <w:rPr>
          <w:rFonts w:ascii="Helvetica" w:hAnsi="Helvetica" w:cs="Arial"/>
          <w:b/>
          <w:sz w:val="21"/>
          <w:szCs w:val="21"/>
          <w:lang w:val="de-CH"/>
        </w:rPr>
        <w:t>Empfehlung / Antrag</w:t>
      </w:r>
    </w:p>
    <w:p w:rsidR="004B4E9B" w:rsidRPr="00D76074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 w:rsidRPr="00D76074">
        <w:rPr>
          <w:rFonts w:ascii="Helvetica" w:hAnsi="Helvetica" w:cs="Arial"/>
          <w:sz w:val="21"/>
          <w:szCs w:val="21"/>
          <w:lang w:val="de-CH"/>
        </w:rPr>
        <w:t>Text …</w:t>
      </w:r>
    </w:p>
    <w:p w:rsidR="004B4E9B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b/>
          <w:bCs/>
          <w:sz w:val="21"/>
          <w:szCs w:val="21"/>
          <w:lang w:val="de-CH"/>
        </w:rPr>
      </w:pPr>
    </w:p>
    <w:p w:rsidR="004B4E9B" w:rsidRPr="006419BF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b/>
          <w:bCs/>
          <w:sz w:val="21"/>
          <w:szCs w:val="21"/>
          <w:lang w:val="de-CH"/>
        </w:rPr>
      </w:pPr>
      <w:r w:rsidRPr="006419BF">
        <w:rPr>
          <w:rFonts w:ascii="Helvetica" w:hAnsi="Helvetica" w:cs="Arial"/>
          <w:b/>
          <w:bCs/>
          <w:sz w:val="21"/>
          <w:szCs w:val="21"/>
          <w:lang w:val="de-CH"/>
        </w:rPr>
        <w:t>A</w:t>
      </w:r>
      <w:r w:rsidR="00714BA4">
        <w:rPr>
          <w:rFonts w:ascii="Helvetica" w:hAnsi="Helvetica" w:cs="Arial"/>
          <w:b/>
          <w:bCs/>
          <w:sz w:val="21"/>
          <w:szCs w:val="21"/>
          <w:lang w:val="de-CH"/>
        </w:rPr>
        <w:t>uf</w:t>
      </w:r>
      <w:r w:rsidRPr="006419BF">
        <w:rPr>
          <w:rFonts w:ascii="Helvetica" w:hAnsi="Helvetica" w:cs="Arial"/>
          <w:b/>
          <w:bCs/>
          <w:sz w:val="21"/>
          <w:szCs w:val="21"/>
          <w:lang w:val="de-CH"/>
        </w:rPr>
        <w:t>lagen</w:t>
      </w:r>
    </w:p>
    <w:p w:rsidR="004B4E9B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>
        <w:rPr>
          <w:rFonts w:ascii="Helvetica" w:hAnsi="Helvetica" w:cs="Arial"/>
          <w:sz w:val="21"/>
          <w:szCs w:val="21"/>
          <w:lang w:val="de-CH"/>
        </w:rPr>
        <w:t>Text....</w:t>
      </w:r>
    </w:p>
    <w:p w:rsidR="004B4E9B" w:rsidRDefault="004B4E9B" w:rsidP="004B4E9B">
      <w:pPr>
        <w:tabs>
          <w:tab w:val="left" w:pos="2268"/>
        </w:tabs>
        <w:spacing w:line="260" w:lineRule="exact"/>
        <w:rPr>
          <w:rFonts w:ascii="Helvetica" w:hAnsi="Helvetica" w:cs="Arial"/>
          <w:b/>
          <w:sz w:val="21"/>
          <w:szCs w:val="21"/>
          <w:lang w:val="de-CH"/>
        </w:rPr>
      </w:pPr>
    </w:p>
    <w:p w:rsidR="005A15BB" w:rsidRPr="00D76074" w:rsidRDefault="005A15B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</w:p>
    <w:p w:rsidR="005A15BB" w:rsidRPr="00D76074" w:rsidRDefault="004B4E9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sz w:val="21"/>
          <w:szCs w:val="21"/>
          <w:lang w:val="de-CH"/>
        </w:rPr>
      </w:pPr>
      <w:r>
        <w:rPr>
          <w:rFonts w:ascii="Helvetica" w:hAnsi="Helvetica" w:cs="Arial"/>
          <w:sz w:val="21"/>
          <w:szCs w:val="21"/>
          <w:lang w:val="de-CH"/>
        </w:rPr>
        <w:t>Freundliche Grüsse</w:t>
      </w:r>
    </w:p>
    <w:p w:rsidR="004B4E9B" w:rsidRDefault="004B4E9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</w:p>
    <w:p w:rsidR="008326F0" w:rsidRPr="00714BA4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en-US"/>
        </w:rPr>
      </w:pPr>
      <w:r w:rsidRPr="00714BA4">
        <w:rPr>
          <w:rFonts w:ascii="Helvetica" w:hAnsi="Helvetica" w:cs="Arial"/>
          <w:noProof/>
          <w:sz w:val="21"/>
          <w:szCs w:val="21"/>
          <w:lang w:val="en-US"/>
        </w:rPr>
        <w:t>Martha Muster</w:t>
      </w:r>
    </w:p>
    <w:p w:rsidR="008326F0" w:rsidRPr="00714BA4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b/>
          <w:noProof/>
          <w:sz w:val="21"/>
          <w:szCs w:val="21"/>
          <w:lang w:val="en-US"/>
        </w:rPr>
      </w:pPr>
      <w:r w:rsidRPr="00714BA4">
        <w:rPr>
          <w:rFonts w:ascii="Helvetica" w:hAnsi="Helvetica" w:cs="Arial"/>
          <w:noProof/>
          <w:sz w:val="21"/>
          <w:szCs w:val="21"/>
          <w:lang w:val="en-US"/>
        </w:rPr>
        <w:lastRenderedPageBreak/>
        <w:t>Dipl. Architektin ETH SIA</w:t>
      </w:r>
    </w:p>
    <w:p w:rsidR="008326F0" w:rsidRPr="008326F0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  <w:r w:rsidRPr="008326F0">
        <w:rPr>
          <w:rFonts w:ascii="Helvetica" w:hAnsi="Helvetica" w:cs="Arial"/>
          <w:noProof/>
          <w:sz w:val="21"/>
          <w:szCs w:val="21"/>
          <w:lang w:val="de-CH"/>
        </w:rPr>
        <w:t>Bauberaterin Berner Heimatschutz</w:t>
      </w:r>
    </w:p>
    <w:p w:rsidR="008326F0" w:rsidRPr="008326F0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  <w:r w:rsidRPr="008326F0">
        <w:rPr>
          <w:rFonts w:ascii="Helvetica" w:hAnsi="Helvetica" w:cs="Arial"/>
          <w:noProof/>
          <w:sz w:val="21"/>
          <w:szCs w:val="21"/>
          <w:lang w:val="de-CH"/>
        </w:rPr>
        <w:t>Region Oberaargau</w:t>
      </w:r>
    </w:p>
    <w:p w:rsidR="008326F0" w:rsidRPr="008326F0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</w:p>
    <w:p w:rsidR="008326F0" w:rsidRPr="008326F0" w:rsidRDefault="005255C5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  <w:r w:rsidRPr="00D76074">
        <w:rPr>
          <w:rFonts w:ascii="Helvetica" w:hAnsi="Helvetica" w:cs="Arial"/>
          <w:noProof/>
          <w:sz w:val="21"/>
          <w:szCs w:val="21"/>
          <w:lang w:val="de-CH"/>
        </w:rPr>
        <w:t>m</w:t>
      </w:r>
      <w:r w:rsidR="008326F0" w:rsidRPr="00D76074">
        <w:rPr>
          <w:rFonts w:ascii="Helvetica" w:hAnsi="Helvetica" w:cs="Arial"/>
          <w:noProof/>
          <w:sz w:val="21"/>
          <w:szCs w:val="21"/>
          <w:lang w:val="de-CH"/>
        </w:rPr>
        <w:t>artha.muster</w:t>
      </w:r>
      <w:r w:rsidR="008326F0" w:rsidRPr="008326F0">
        <w:rPr>
          <w:rFonts w:ascii="Helvetica" w:hAnsi="Helvetica" w:cs="Arial"/>
          <w:noProof/>
          <w:sz w:val="21"/>
          <w:szCs w:val="21"/>
          <w:lang w:val="de-CH"/>
        </w:rPr>
        <w:t>@bernerheimatschutz.ch</w:t>
      </w:r>
    </w:p>
    <w:p w:rsidR="008326F0" w:rsidRPr="008326F0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  <w:r w:rsidRPr="00D76074">
        <w:rPr>
          <w:rFonts w:ascii="Helvetica" w:hAnsi="Helvetica" w:cs="Arial"/>
          <w:noProof/>
          <w:sz w:val="21"/>
          <w:szCs w:val="21"/>
          <w:lang w:val="de-CH"/>
        </w:rPr>
        <w:t>T 0</w:t>
      </w:r>
      <w:r w:rsidRPr="008326F0">
        <w:rPr>
          <w:rFonts w:ascii="Helvetica" w:hAnsi="Helvetica" w:cs="Arial"/>
          <w:noProof/>
          <w:sz w:val="21"/>
          <w:szCs w:val="21"/>
          <w:lang w:val="de-CH"/>
        </w:rPr>
        <w:t>78 855 30 30</w:t>
      </w:r>
    </w:p>
    <w:p w:rsidR="008326F0" w:rsidRDefault="008326F0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</w:p>
    <w:p w:rsidR="004B4E9B" w:rsidRDefault="004B4E9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</w:p>
    <w:p w:rsidR="004B4E9B" w:rsidRDefault="004B4E9B" w:rsidP="00AD00FF">
      <w:p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  <w:r>
        <w:rPr>
          <w:rFonts w:ascii="Helvetica" w:hAnsi="Helvetica" w:cs="Arial"/>
          <w:noProof/>
          <w:sz w:val="21"/>
          <w:szCs w:val="21"/>
          <w:lang w:val="de-CH"/>
        </w:rPr>
        <w:t>Beilagen:</w:t>
      </w:r>
    </w:p>
    <w:p w:rsidR="004B4E9B" w:rsidRPr="004B4E9B" w:rsidRDefault="004B4E9B" w:rsidP="004B4E9B">
      <w:pPr>
        <w:pStyle w:val="Listenabsatz"/>
        <w:numPr>
          <w:ilvl w:val="0"/>
          <w:numId w:val="5"/>
        </w:numPr>
        <w:tabs>
          <w:tab w:val="left" w:pos="2268"/>
          <w:tab w:val="left" w:pos="5103"/>
          <w:tab w:val="left" w:pos="7139"/>
        </w:tabs>
        <w:spacing w:line="260" w:lineRule="exact"/>
        <w:rPr>
          <w:rFonts w:ascii="Helvetica" w:hAnsi="Helvetica" w:cs="Arial"/>
          <w:noProof/>
          <w:sz w:val="21"/>
          <w:szCs w:val="21"/>
          <w:lang w:val="de-CH"/>
        </w:rPr>
      </w:pPr>
    </w:p>
    <w:sectPr w:rsidR="004B4E9B" w:rsidRPr="004B4E9B" w:rsidSect="00052783">
      <w:type w:val="continuous"/>
      <w:pgSz w:w="11901" w:h="16817"/>
      <w:pgMar w:top="2325" w:right="1134" w:bottom="1134" w:left="1418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66FD" w:rsidRDefault="00B566FD" w:rsidP="005F7865">
      <w:pPr>
        <w:spacing w:line="240" w:lineRule="auto"/>
      </w:pPr>
      <w:r>
        <w:separator/>
      </w:r>
    </w:p>
  </w:endnote>
  <w:endnote w:type="continuationSeparator" w:id="0">
    <w:p w:rsidR="00B566FD" w:rsidRDefault="00B566FD" w:rsidP="005F7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ntax LT St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48305523"/>
      <w:docPartObj>
        <w:docPartGallery w:val="Page Numbers (Bottom of Page)"/>
        <w:docPartUnique/>
      </w:docPartObj>
    </w:sdtPr>
    <w:sdtContent>
      <w:p w:rsidR="00052783" w:rsidRDefault="00052783" w:rsidP="00AA17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085142653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1227724326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905196450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493221045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557473222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370E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5F7865" w:rsidRDefault="005F7865" w:rsidP="0005278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Helvetica" w:hAnsi="Helvetica"/>
      </w:rPr>
      <w:id w:val="-1549372754"/>
      <w:docPartObj>
        <w:docPartGallery w:val="Page Numbers (Bottom of Page)"/>
        <w:docPartUnique/>
      </w:docPartObj>
    </w:sdtPr>
    <w:sdtEndPr>
      <w:rPr>
        <w:rStyle w:val="Seitenzahl"/>
        <w:sz w:val="16"/>
        <w:szCs w:val="16"/>
      </w:rPr>
    </w:sdtEndPr>
    <w:sdtContent>
      <w:p w:rsidR="00052783" w:rsidRPr="006370E0" w:rsidRDefault="00052783" w:rsidP="00FA3C60">
        <w:pPr>
          <w:pStyle w:val="Fuzeile"/>
          <w:framePr w:wrap="none" w:vAnchor="text" w:hAnchor="margin" w:xAlign="right" w:y="1"/>
          <w:ind w:left="4536" w:right="-484" w:firstLine="4536"/>
          <w:rPr>
            <w:rStyle w:val="Seitenzahl"/>
            <w:rFonts w:ascii="Helvetica" w:hAnsi="Helvetica"/>
            <w:sz w:val="16"/>
            <w:szCs w:val="16"/>
          </w:rPr>
        </w:pPr>
        <w:r w:rsidRPr="006370E0">
          <w:rPr>
            <w:rStyle w:val="Seitenzahl"/>
            <w:rFonts w:ascii="Helvetica" w:hAnsi="Helvetica"/>
            <w:sz w:val="16"/>
            <w:szCs w:val="16"/>
          </w:rPr>
          <w:fldChar w:fldCharType="begin"/>
        </w:r>
        <w:r w:rsidRPr="006370E0">
          <w:rPr>
            <w:rStyle w:val="Seitenzahl"/>
            <w:rFonts w:ascii="Helvetica" w:hAnsi="Helvetica"/>
            <w:sz w:val="16"/>
            <w:szCs w:val="16"/>
          </w:rPr>
          <w:instrText xml:space="preserve"> PAGE </w:instrText>
        </w:r>
        <w:r w:rsidRPr="006370E0">
          <w:rPr>
            <w:rStyle w:val="Seitenzahl"/>
            <w:rFonts w:ascii="Helvetica" w:hAnsi="Helvetica"/>
            <w:sz w:val="16"/>
            <w:szCs w:val="16"/>
          </w:rPr>
          <w:fldChar w:fldCharType="separate"/>
        </w:r>
        <w:r w:rsidRPr="006370E0">
          <w:rPr>
            <w:rStyle w:val="Seitenzahl"/>
            <w:rFonts w:ascii="Helvetica" w:hAnsi="Helvetica"/>
            <w:noProof/>
            <w:sz w:val="16"/>
            <w:szCs w:val="16"/>
          </w:rPr>
          <w:t>1</w:t>
        </w:r>
        <w:r w:rsidRPr="006370E0">
          <w:rPr>
            <w:rStyle w:val="Seitenzahl"/>
            <w:rFonts w:ascii="Helvetica" w:hAnsi="Helvetica"/>
            <w:sz w:val="16"/>
            <w:szCs w:val="16"/>
          </w:rPr>
          <w:fldChar w:fldCharType="end"/>
        </w:r>
        <w:r w:rsidR="00FA3C60" w:rsidRPr="006370E0">
          <w:rPr>
            <w:rStyle w:val="Seitenzahl"/>
            <w:rFonts w:ascii="Helvetica" w:hAnsi="Helvetica"/>
            <w:sz w:val="16"/>
            <w:szCs w:val="16"/>
          </w:rPr>
          <w:t>/</w:t>
        </w:r>
        <w:r w:rsidR="00FA3C60" w:rsidRPr="006370E0">
          <w:rPr>
            <w:rStyle w:val="Seitenzahl"/>
            <w:rFonts w:ascii="Helvetica" w:hAnsi="Helvetica"/>
            <w:sz w:val="16"/>
            <w:szCs w:val="16"/>
          </w:rPr>
          <w:fldChar w:fldCharType="begin"/>
        </w:r>
        <w:r w:rsidR="00FA3C60" w:rsidRPr="006370E0">
          <w:rPr>
            <w:rStyle w:val="Seitenzahl"/>
            <w:rFonts w:ascii="Helvetica" w:hAnsi="Helvetica"/>
            <w:sz w:val="16"/>
            <w:szCs w:val="16"/>
          </w:rPr>
          <w:instrText xml:space="preserve"> NUMPAGES  \* MERGEFORMAT </w:instrText>
        </w:r>
        <w:r w:rsidR="00FA3C60" w:rsidRPr="006370E0">
          <w:rPr>
            <w:rStyle w:val="Seitenzahl"/>
            <w:rFonts w:ascii="Helvetica" w:hAnsi="Helvetica"/>
            <w:sz w:val="16"/>
            <w:szCs w:val="16"/>
          </w:rPr>
          <w:fldChar w:fldCharType="separate"/>
        </w:r>
        <w:r w:rsidR="00FA3C60" w:rsidRPr="006370E0">
          <w:rPr>
            <w:rStyle w:val="Seitenzahl"/>
            <w:rFonts w:ascii="Helvetica" w:hAnsi="Helvetica"/>
            <w:noProof/>
            <w:sz w:val="16"/>
            <w:szCs w:val="16"/>
          </w:rPr>
          <w:t>2</w:t>
        </w:r>
        <w:r w:rsidR="00FA3C60" w:rsidRPr="006370E0">
          <w:rPr>
            <w:rStyle w:val="Seitenzahl"/>
            <w:rFonts w:ascii="Helvetica" w:hAnsi="Helvetica"/>
            <w:sz w:val="16"/>
            <w:szCs w:val="16"/>
          </w:rPr>
          <w:fldChar w:fldCharType="end"/>
        </w:r>
      </w:p>
    </w:sdtContent>
  </w:sdt>
  <w:p w:rsidR="005F7865" w:rsidRPr="006370E0" w:rsidRDefault="00FA3C60" w:rsidP="00052783">
    <w:pPr>
      <w:pStyle w:val="Fuzeile"/>
      <w:tabs>
        <w:tab w:val="clear" w:pos="4536"/>
      </w:tabs>
      <w:rPr>
        <w:rFonts w:ascii="Helvetica" w:hAnsi="Helvetica"/>
        <w:sz w:val="16"/>
        <w:szCs w:val="16"/>
      </w:rPr>
    </w:pPr>
    <w:r w:rsidRPr="006370E0">
      <w:rPr>
        <w:rStyle w:val="Seitenzahl"/>
        <w:rFonts w:ascii="Helvetica" w:hAnsi="Helvetica"/>
        <w:sz w:val="16"/>
        <w:szCs w:val="16"/>
      </w:rPr>
      <w:tab/>
    </w:r>
    <w:r w:rsidR="00052783" w:rsidRPr="006370E0">
      <w:rPr>
        <w:rStyle w:val="Seitenzahl"/>
        <w:rFonts w:ascii="Helvetica" w:hAnsi="Helvetic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66FD" w:rsidRDefault="00B566FD" w:rsidP="005F7865">
      <w:pPr>
        <w:spacing w:line="240" w:lineRule="auto"/>
      </w:pPr>
      <w:r>
        <w:separator/>
      </w:r>
    </w:p>
  </w:footnote>
  <w:footnote w:type="continuationSeparator" w:id="0">
    <w:p w:rsidR="00B566FD" w:rsidRDefault="00B566FD" w:rsidP="005F78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96C8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97D63A1"/>
    <w:multiLevelType w:val="hybridMultilevel"/>
    <w:tmpl w:val="B602147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4B84"/>
    <w:multiLevelType w:val="hybridMultilevel"/>
    <w:tmpl w:val="99FE4F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D5A7B"/>
    <w:multiLevelType w:val="hybridMultilevel"/>
    <w:tmpl w:val="E6BEAA1C"/>
    <w:lvl w:ilvl="0" w:tplc="04070005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B4803"/>
    <w:multiLevelType w:val="hybridMultilevel"/>
    <w:tmpl w:val="C5DC11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261241">
    <w:abstractNumId w:val="3"/>
  </w:num>
  <w:num w:numId="2" w16cid:durableId="1467509907">
    <w:abstractNumId w:val="2"/>
  </w:num>
  <w:num w:numId="3" w16cid:durableId="271206285">
    <w:abstractNumId w:val="0"/>
  </w:num>
  <w:num w:numId="4" w16cid:durableId="2100562283">
    <w:abstractNumId w:val="4"/>
  </w:num>
  <w:num w:numId="5" w16cid:durableId="1163157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ocumentProtection w:edit="forms" w:enforcement="1"/>
  <w:defaultTabStop w:val="708"/>
  <w:hyphenationZone w:val="425"/>
  <w:drawingGridHorizontalSpacing w:val="181"/>
  <w:drawingGridVerticalSpacing w:val="181"/>
  <w:doNotUseMarginsForDrawingGridOrigin/>
  <w:drawingGridHorizontalOrigin w:val="567"/>
  <w:drawingGridVerticalOrigin w:val="11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9B"/>
    <w:rsid w:val="00016924"/>
    <w:rsid w:val="00052783"/>
    <w:rsid w:val="0005282D"/>
    <w:rsid w:val="000C7E22"/>
    <w:rsid w:val="000F2D88"/>
    <w:rsid w:val="00120C30"/>
    <w:rsid w:val="00167439"/>
    <w:rsid w:val="00175D3C"/>
    <w:rsid w:val="001A0F07"/>
    <w:rsid w:val="001B4C44"/>
    <w:rsid w:val="00215170"/>
    <w:rsid w:val="002379BC"/>
    <w:rsid w:val="0025115F"/>
    <w:rsid w:val="002A374A"/>
    <w:rsid w:val="002E4C33"/>
    <w:rsid w:val="00343FF5"/>
    <w:rsid w:val="003750A5"/>
    <w:rsid w:val="00387F4C"/>
    <w:rsid w:val="003E66A8"/>
    <w:rsid w:val="0040138F"/>
    <w:rsid w:val="00425E6D"/>
    <w:rsid w:val="0044166F"/>
    <w:rsid w:val="00442EC9"/>
    <w:rsid w:val="004B4E9B"/>
    <w:rsid w:val="004D5DCF"/>
    <w:rsid w:val="005255C5"/>
    <w:rsid w:val="00553DC2"/>
    <w:rsid w:val="00556370"/>
    <w:rsid w:val="00571D14"/>
    <w:rsid w:val="005867CE"/>
    <w:rsid w:val="005A15BB"/>
    <w:rsid w:val="005E0C8C"/>
    <w:rsid w:val="005F7865"/>
    <w:rsid w:val="006370E0"/>
    <w:rsid w:val="0066096A"/>
    <w:rsid w:val="006769C1"/>
    <w:rsid w:val="006D33B8"/>
    <w:rsid w:val="00714BA4"/>
    <w:rsid w:val="00773092"/>
    <w:rsid w:val="007C42DE"/>
    <w:rsid w:val="007E0C6D"/>
    <w:rsid w:val="0082302D"/>
    <w:rsid w:val="008326F0"/>
    <w:rsid w:val="008B244E"/>
    <w:rsid w:val="008C0BED"/>
    <w:rsid w:val="008C3283"/>
    <w:rsid w:val="008D2EF6"/>
    <w:rsid w:val="00971085"/>
    <w:rsid w:val="00993428"/>
    <w:rsid w:val="00A55100"/>
    <w:rsid w:val="00A5681A"/>
    <w:rsid w:val="00A92732"/>
    <w:rsid w:val="00A952E3"/>
    <w:rsid w:val="00AB3DB2"/>
    <w:rsid w:val="00AC6844"/>
    <w:rsid w:val="00AD00FF"/>
    <w:rsid w:val="00AD49FA"/>
    <w:rsid w:val="00AE5C14"/>
    <w:rsid w:val="00AF51A1"/>
    <w:rsid w:val="00B1135D"/>
    <w:rsid w:val="00B27C79"/>
    <w:rsid w:val="00B47AE2"/>
    <w:rsid w:val="00B566FD"/>
    <w:rsid w:val="00B82836"/>
    <w:rsid w:val="00BA5F83"/>
    <w:rsid w:val="00BF2814"/>
    <w:rsid w:val="00BF309D"/>
    <w:rsid w:val="00C81BFC"/>
    <w:rsid w:val="00CD66EC"/>
    <w:rsid w:val="00CF3D06"/>
    <w:rsid w:val="00D149B4"/>
    <w:rsid w:val="00D175CE"/>
    <w:rsid w:val="00D4539A"/>
    <w:rsid w:val="00D541BB"/>
    <w:rsid w:val="00D76074"/>
    <w:rsid w:val="00D83DF4"/>
    <w:rsid w:val="00DD76B4"/>
    <w:rsid w:val="00DE2F7D"/>
    <w:rsid w:val="00DE7418"/>
    <w:rsid w:val="00E01222"/>
    <w:rsid w:val="00EA4AF1"/>
    <w:rsid w:val="00EB721C"/>
    <w:rsid w:val="00ED0A7C"/>
    <w:rsid w:val="00EE79EC"/>
    <w:rsid w:val="00F11DCC"/>
    <w:rsid w:val="00F20F7F"/>
    <w:rsid w:val="00F30631"/>
    <w:rsid w:val="00F37801"/>
    <w:rsid w:val="00F54377"/>
    <w:rsid w:val="00F76276"/>
    <w:rsid w:val="00F866AD"/>
    <w:rsid w:val="00F9608A"/>
    <w:rsid w:val="00FA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FE8E9"/>
  <w14:defaultImageDpi w14:val="32767"/>
  <w15:chartTrackingRefBased/>
  <w15:docId w15:val="{BF832869-8DB5-3745-B15E-676FADB8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D66EC"/>
    <w:pPr>
      <w:spacing w:line="280" w:lineRule="exact"/>
    </w:pPr>
    <w:rPr>
      <w:rFonts w:ascii="Syntax LT Std" w:hAnsi="Syntax LT Std"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33B8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C42DE"/>
    <w:rPr>
      <w:rFonts w:ascii="Syntax LT Std" w:hAnsi="Syntax LT Std"/>
      <w:color w:val="auto"/>
      <w:sz w:val="22"/>
      <w:u w:val="none"/>
    </w:rPr>
  </w:style>
  <w:style w:type="character" w:styleId="NichtaufgelsteErwhnung">
    <w:name w:val="Unresolved Mention"/>
    <w:basedOn w:val="Absatz-Standardschriftart"/>
    <w:uiPriority w:val="99"/>
    <w:rsid w:val="00571D1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5A15BB"/>
    <w:rPr>
      <w:rFonts w:ascii="Syntax LT Std" w:hAnsi="Syntax LT Std"/>
      <w:b/>
      <w:bCs/>
      <w:sz w:val="22"/>
    </w:rPr>
  </w:style>
  <w:style w:type="paragraph" w:styleId="Listenabsatz">
    <w:name w:val="List Paragraph"/>
    <w:basedOn w:val="Standard"/>
    <w:uiPriority w:val="34"/>
    <w:qFormat/>
    <w:rsid w:val="005A15BB"/>
    <w:pPr>
      <w:ind w:left="720"/>
      <w:contextualSpacing/>
    </w:pPr>
  </w:style>
  <w:style w:type="paragraph" w:customStyle="1" w:styleId="Aufzhlung">
    <w:name w:val="Aufzählung"/>
    <w:basedOn w:val="Listenabsatz"/>
    <w:qFormat/>
    <w:rsid w:val="005A15BB"/>
    <w:pPr>
      <w:numPr>
        <w:numId w:val="1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175D3C"/>
    <w:rPr>
      <w:color w:val="954F72" w:themeColor="followedHyperlink"/>
      <w:u w:val="single"/>
    </w:rPr>
  </w:style>
  <w:style w:type="paragraph" w:customStyle="1" w:styleId="AdresseunterLogo">
    <w:name w:val="Adresse unter Logo"/>
    <w:basedOn w:val="Standard"/>
    <w:qFormat/>
    <w:rsid w:val="00773092"/>
    <w:pPr>
      <w:tabs>
        <w:tab w:val="left" w:pos="7139"/>
      </w:tabs>
      <w:spacing w:line="240" w:lineRule="auto"/>
    </w:pPr>
    <w:rPr>
      <w:sz w:val="15"/>
      <w:szCs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33B8"/>
    <w:rPr>
      <w:rFonts w:ascii="Syntax LT Std" w:eastAsiaTheme="majorEastAsia" w:hAnsi="Syntax LT Std" w:cstheme="majorBidi"/>
      <w:b/>
      <w:sz w:val="32"/>
      <w:szCs w:val="32"/>
    </w:rPr>
  </w:style>
  <w:style w:type="paragraph" w:styleId="KeinLeerraum">
    <w:name w:val="No Spacing"/>
    <w:uiPriority w:val="1"/>
    <w:qFormat/>
    <w:rsid w:val="00CD66EC"/>
    <w:rPr>
      <w:rFonts w:ascii="Syntax LT Std" w:hAnsi="Syntax LT Std"/>
      <w:sz w:val="22"/>
    </w:rPr>
  </w:style>
  <w:style w:type="character" w:styleId="Hervorhebung">
    <w:name w:val="Emphasis"/>
    <w:basedOn w:val="Absatz-Standardschriftart"/>
    <w:uiPriority w:val="20"/>
    <w:qFormat/>
    <w:rsid w:val="00CD66EC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CD66EC"/>
    <w:rPr>
      <w:i/>
      <w:iCs/>
      <w:color w:val="4472C4" w:themeColor="accent1"/>
    </w:rPr>
  </w:style>
  <w:style w:type="character" w:styleId="Buchtitel">
    <w:name w:val="Book Title"/>
    <w:basedOn w:val="Absatz-Standardschriftart"/>
    <w:uiPriority w:val="33"/>
    <w:qFormat/>
    <w:rsid w:val="00CD66EC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CD66EC"/>
    <w:rPr>
      <w:b/>
      <w:bCs/>
      <w:smallCaps/>
      <w:color w:val="4472C4" w:themeColor="accent1"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6D33B8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D33B8"/>
    <w:rPr>
      <w:rFonts w:ascii="Syntax LT Std" w:eastAsiaTheme="majorEastAsia" w:hAnsi="Syntax LT Std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5F786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865"/>
    <w:rPr>
      <w:rFonts w:ascii="Syntax LT Std" w:hAnsi="Syntax LT Std" w:cs="Times New Roman (Textkörper CS)"/>
      <w:sz w:val="22"/>
    </w:rPr>
  </w:style>
  <w:style w:type="paragraph" w:styleId="Fuzeile">
    <w:name w:val="footer"/>
    <w:basedOn w:val="Standard"/>
    <w:link w:val="FuzeileZchn"/>
    <w:uiPriority w:val="99"/>
    <w:unhideWhenUsed/>
    <w:rsid w:val="005F786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865"/>
    <w:rPr>
      <w:rFonts w:ascii="Syntax LT Std" w:hAnsi="Syntax LT Std" w:cs="Times New Roman (Textkörper CS)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052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schommer/BHS/Bauberatung/A_Fachberichte_u_RG/2022_Vorlagen/BHS_BB_FB_d_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B0C532-70B1-4640-A2B1-E966F7A20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BHS_BB_FB_d_.dotx</Template>
  <TotalTime>0</TotalTime>
  <Pages>2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Schommer-Keller</dc:creator>
  <cp:keywords/>
  <dc:description/>
  <cp:lastModifiedBy>Berner Heimatschutz</cp:lastModifiedBy>
  <cp:revision>3</cp:revision>
  <cp:lastPrinted>2023-02-06T10:20:00Z</cp:lastPrinted>
  <dcterms:created xsi:type="dcterms:W3CDTF">2023-07-20T06:58:00Z</dcterms:created>
  <dcterms:modified xsi:type="dcterms:W3CDTF">2023-07-20T07:01:00Z</dcterms:modified>
</cp:coreProperties>
</file>